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A44C1" w14:textId="77777777" w:rsidR="001B657B" w:rsidRPr="00D7067A" w:rsidRDefault="001B657B">
      <w:pPr>
        <w:framePr w:hSpace="142" w:wrap="notBeside" w:vAnchor="page" w:hAnchor="page" w:x="-7" w:y="5721"/>
        <w:rPr>
          <w:rFonts w:asciiTheme="minorHAnsi" w:hAnsiTheme="minorHAnsi" w:cstheme="minorHAnsi"/>
        </w:rPr>
      </w:pPr>
    </w:p>
    <w:p w14:paraId="485C8677" w14:textId="77777777" w:rsidR="001B657B" w:rsidRPr="00D7067A" w:rsidRDefault="001B657B">
      <w:pPr>
        <w:framePr w:w="352" w:hSpace="142" w:wrap="notBeside" w:vAnchor="page" w:hAnchor="page" w:x="1" w:y="5722"/>
        <w:pBdr>
          <w:bottom w:val="single" w:sz="2" w:space="1" w:color="000000"/>
        </w:pBdr>
        <w:rPr>
          <w:rFonts w:asciiTheme="minorHAnsi" w:hAnsiTheme="minorHAnsi" w:cstheme="minorHAnsi"/>
        </w:rPr>
      </w:pPr>
    </w:p>
    <w:p w14:paraId="209F61B8" w14:textId="77777777" w:rsidR="001B657B" w:rsidRPr="00D7067A" w:rsidRDefault="001B657B">
      <w:pPr>
        <w:framePr w:w="352" w:hSpace="142" w:wrap="notBeside" w:vAnchor="page" w:hAnchor="page" w:x="1" w:y="8166"/>
        <w:pBdr>
          <w:bottom w:val="single" w:sz="2" w:space="1" w:color="000000"/>
        </w:pBdr>
        <w:rPr>
          <w:rFonts w:asciiTheme="minorHAnsi" w:hAnsiTheme="minorHAnsi" w:cstheme="minorHAnsi"/>
        </w:rPr>
      </w:pPr>
    </w:p>
    <w:tbl>
      <w:tblPr>
        <w:tblStyle w:val="Tabellenraster13"/>
        <w:tblpPr w:leftFromText="141" w:rightFromText="141" w:vertAnchor="page" w:horzAnchor="margin" w:tblpY="2338"/>
        <w:tblW w:w="94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2"/>
        <w:gridCol w:w="1561"/>
        <w:gridCol w:w="870"/>
        <w:gridCol w:w="831"/>
        <w:gridCol w:w="969"/>
        <w:gridCol w:w="968"/>
        <w:gridCol w:w="968"/>
        <w:gridCol w:w="970"/>
        <w:gridCol w:w="968"/>
      </w:tblGrid>
      <w:tr w:rsidR="00B8612D" w:rsidRPr="00135046" w14:paraId="25C46BCE" w14:textId="77777777" w:rsidTr="002B57F5">
        <w:trPr>
          <w:trHeight w:val="467"/>
        </w:trPr>
        <w:tc>
          <w:tcPr>
            <w:tcW w:w="132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8532" w14:textId="77777777" w:rsidR="00B8612D" w:rsidRPr="00135046" w:rsidRDefault="00B8612D" w:rsidP="002B57F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046">
              <w:rPr>
                <w:rFonts w:ascii="Arial" w:hAnsi="Arial" w:cs="Arial"/>
                <w:b/>
                <w:bCs/>
                <w:sz w:val="20"/>
                <w:szCs w:val="20"/>
              </w:rPr>
              <w:t>SGB II</w:t>
            </w:r>
          </w:p>
        </w:tc>
        <w:tc>
          <w:tcPr>
            <w:tcW w:w="15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268F3B" w14:textId="77777777" w:rsidR="00B8612D" w:rsidRPr="00135046" w:rsidRDefault="00B8612D" w:rsidP="002B57F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vMerge w:val="restart"/>
            <w:tcBorders>
              <w:top w:val="double" w:sz="4" w:space="0" w:color="auto"/>
            </w:tcBorders>
            <w:vAlign w:val="center"/>
          </w:tcPr>
          <w:p w14:paraId="54518986" w14:textId="77777777" w:rsidR="00B8612D" w:rsidRPr="00135046" w:rsidRDefault="00B8612D" w:rsidP="002B57F5">
            <w:pPr>
              <w:jc w:val="center"/>
              <w:rPr>
                <w:vertAlign w:val="superscript"/>
              </w:rPr>
            </w:pPr>
          </w:p>
        </w:tc>
        <w:tc>
          <w:tcPr>
            <w:tcW w:w="831" w:type="dxa"/>
            <w:vMerge w:val="restart"/>
            <w:tcBorders>
              <w:top w:val="double" w:sz="4" w:space="0" w:color="auto"/>
            </w:tcBorders>
            <w:vAlign w:val="center"/>
          </w:tcPr>
          <w:p w14:paraId="5715B145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Merge w:val="restart"/>
            <w:tcBorders>
              <w:top w:val="double" w:sz="4" w:space="0" w:color="auto"/>
            </w:tcBorders>
            <w:vAlign w:val="center"/>
          </w:tcPr>
          <w:p w14:paraId="763E8ADD" w14:textId="77777777" w:rsidR="00B8612D" w:rsidRPr="00135046" w:rsidRDefault="00B8612D" w:rsidP="002B57F5">
            <w:pPr>
              <w:jc w:val="center"/>
              <w:rPr>
                <w:vertAlign w:val="superscript"/>
              </w:rPr>
            </w:pPr>
          </w:p>
        </w:tc>
        <w:tc>
          <w:tcPr>
            <w:tcW w:w="968" w:type="dxa"/>
            <w:vMerge w:val="restart"/>
            <w:tcBorders>
              <w:top w:val="double" w:sz="4" w:space="0" w:color="auto"/>
            </w:tcBorders>
            <w:vAlign w:val="center"/>
          </w:tcPr>
          <w:p w14:paraId="58624894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Merge w:val="restart"/>
            <w:tcBorders>
              <w:top w:val="double" w:sz="4" w:space="0" w:color="auto"/>
            </w:tcBorders>
            <w:vAlign w:val="center"/>
          </w:tcPr>
          <w:p w14:paraId="4D873F30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Merge w:val="restart"/>
            <w:tcBorders>
              <w:top w:val="double" w:sz="4" w:space="0" w:color="auto"/>
            </w:tcBorders>
            <w:vAlign w:val="center"/>
          </w:tcPr>
          <w:p w14:paraId="58900414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Merge w:val="restart"/>
            <w:tcBorders>
              <w:top w:val="double" w:sz="4" w:space="0" w:color="auto"/>
            </w:tcBorders>
            <w:vAlign w:val="center"/>
          </w:tcPr>
          <w:p w14:paraId="27F965D5" w14:textId="77777777" w:rsidR="00B8612D" w:rsidRPr="00135046" w:rsidRDefault="00B8612D" w:rsidP="002B57F5">
            <w:pPr>
              <w:rPr>
                <w:sz w:val="20"/>
                <w:szCs w:val="20"/>
              </w:rPr>
            </w:pPr>
            <w:r w:rsidRPr="00135046">
              <w:rPr>
                <w:sz w:val="20"/>
                <w:szCs w:val="20"/>
              </w:rPr>
              <w:t>Gesamt</w:t>
            </w:r>
          </w:p>
        </w:tc>
      </w:tr>
      <w:tr w:rsidR="00B8612D" w:rsidRPr="00135046" w14:paraId="580495D2" w14:textId="77777777" w:rsidTr="002B57F5">
        <w:trPr>
          <w:trHeight w:val="466"/>
        </w:trPr>
        <w:tc>
          <w:tcPr>
            <w:tcW w:w="132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B6885FD" w14:textId="77777777" w:rsidR="00B8612D" w:rsidRPr="00135046" w:rsidRDefault="00B8612D" w:rsidP="002B57F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5046">
              <w:rPr>
                <w:sz w:val="16"/>
                <w:szCs w:val="16"/>
              </w:rPr>
              <w:t xml:space="preserve">Stand: </w:t>
            </w:r>
            <w:r w:rsidRPr="00135046">
              <w:rPr>
                <w:b/>
                <w:bCs/>
                <w:color w:val="FF0000"/>
                <w:sz w:val="16"/>
                <w:szCs w:val="16"/>
              </w:rPr>
              <w:t>01.01.202</w:t>
            </w:r>
            <w:r w:rsidR="00CE10DF">
              <w:rPr>
                <w:b/>
                <w:bCs/>
                <w:color w:val="FF0000"/>
                <w:sz w:val="16"/>
                <w:szCs w:val="16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73E9380A" w14:textId="77777777" w:rsidR="00B8612D" w:rsidRPr="00135046" w:rsidRDefault="00B8612D" w:rsidP="002B57F5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bottom w:val="double" w:sz="4" w:space="0" w:color="auto"/>
            </w:tcBorders>
            <w:vAlign w:val="center"/>
          </w:tcPr>
          <w:p w14:paraId="5517BEA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Merge/>
            <w:tcBorders>
              <w:bottom w:val="double" w:sz="4" w:space="0" w:color="auto"/>
            </w:tcBorders>
            <w:vAlign w:val="center"/>
          </w:tcPr>
          <w:p w14:paraId="0AFA29F2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Merge/>
            <w:tcBorders>
              <w:bottom w:val="double" w:sz="4" w:space="0" w:color="auto"/>
            </w:tcBorders>
            <w:vAlign w:val="center"/>
          </w:tcPr>
          <w:p w14:paraId="3A27E681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Merge/>
            <w:tcBorders>
              <w:bottom w:val="double" w:sz="4" w:space="0" w:color="auto"/>
            </w:tcBorders>
            <w:vAlign w:val="center"/>
          </w:tcPr>
          <w:p w14:paraId="27C2C88B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Merge/>
            <w:tcBorders>
              <w:bottom w:val="double" w:sz="4" w:space="0" w:color="auto"/>
            </w:tcBorders>
            <w:vAlign w:val="center"/>
          </w:tcPr>
          <w:p w14:paraId="769442A0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Merge/>
            <w:tcBorders>
              <w:bottom w:val="double" w:sz="4" w:space="0" w:color="auto"/>
            </w:tcBorders>
            <w:vAlign w:val="center"/>
          </w:tcPr>
          <w:p w14:paraId="30CCF4EE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Merge/>
            <w:tcBorders>
              <w:bottom w:val="double" w:sz="4" w:space="0" w:color="auto"/>
            </w:tcBorders>
            <w:vAlign w:val="center"/>
          </w:tcPr>
          <w:p w14:paraId="41DD0B3A" w14:textId="77777777" w:rsidR="00B8612D" w:rsidRPr="00135046" w:rsidRDefault="00B8612D" w:rsidP="002B57F5">
            <w:pPr>
              <w:rPr>
                <w:sz w:val="20"/>
                <w:szCs w:val="20"/>
              </w:rPr>
            </w:pPr>
          </w:p>
        </w:tc>
      </w:tr>
      <w:tr w:rsidR="00B8612D" w:rsidRPr="00135046" w14:paraId="5FCB533D" w14:textId="77777777" w:rsidTr="002B57F5">
        <w:trPr>
          <w:trHeight w:val="841"/>
        </w:trPr>
        <w:tc>
          <w:tcPr>
            <w:tcW w:w="2883" w:type="dxa"/>
            <w:gridSpan w:val="2"/>
            <w:tcBorders>
              <w:top w:val="double" w:sz="4" w:space="0" w:color="auto"/>
            </w:tcBorders>
            <w:vAlign w:val="center"/>
          </w:tcPr>
          <w:p w14:paraId="42F48CC1" w14:textId="77777777" w:rsidR="00B8612D" w:rsidRPr="00135046" w:rsidRDefault="00400188" w:rsidP="002B57F5">
            <w:pPr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Bürgergeld</w:t>
            </w:r>
            <w:r w:rsidR="00B8612D" w:rsidRPr="00135046">
              <w:rPr>
                <w:rFonts w:cs="Arial"/>
                <w:sz w:val="14"/>
                <w:szCs w:val="20"/>
              </w:rPr>
              <w:br/>
              <w:t>§§ 19, 20 Abs. 1a SGB II; Anlage § 28 SGB XII</w:t>
            </w:r>
          </w:p>
        </w:tc>
        <w:tc>
          <w:tcPr>
            <w:tcW w:w="870" w:type="dxa"/>
            <w:tcBorders>
              <w:top w:val="double" w:sz="4" w:space="0" w:color="auto"/>
            </w:tcBorders>
            <w:vAlign w:val="center"/>
          </w:tcPr>
          <w:p w14:paraId="3AC89E6E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tcBorders>
              <w:top w:val="double" w:sz="4" w:space="0" w:color="auto"/>
            </w:tcBorders>
            <w:vAlign w:val="center"/>
          </w:tcPr>
          <w:p w14:paraId="3D72C564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tcBorders>
              <w:top w:val="double" w:sz="4" w:space="0" w:color="auto"/>
            </w:tcBorders>
            <w:vAlign w:val="center"/>
          </w:tcPr>
          <w:p w14:paraId="770B6896" w14:textId="77777777" w:rsidR="00B8612D" w:rsidRPr="00135046" w:rsidRDefault="00B8612D" w:rsidP="002B57F5"/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14:paraId="0BB84BD7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14:paraId="384228A2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tcBorders>
              <w:top w:val="double" w:sz="4" w:space="0" w:color="auto"/>
            </w:tcBorders>
            <w:vAlign w:val="center"/>
          </w:tcPr>
          <w:p w14:paraId="5D1DAB2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14:paraId="563C3BB4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6338BE9B" w14:textId="77777777" w:rsidTr="002B57F5">
        <w:trPr>
          <w:trHeight w:val="745"/>
        </w:trPr>
        <w:tc>
          <w:tcPr>
            <w:tcW w:w="2883" w:type="dxa"/>
            <w:gridSpan w:val="2"/>
            <w:vAlign w:val="center"/>
          </w:tcPr>
          <w:p w14:paraId="164525C0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zzgl.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Mehrbedarfe</w:t>
            </w:r>
            <w:r w:rsidRPr="00135046">
              <w:rPr>
                <w:rFonts w:cs="Arial"/>
                <w:sz w:val="14"/>
                <w:szCs w:val="20"/>
              </w:rPr>
              <w:br/>
              <w:t>§ 21 Abs. 3 Nr. 1; Alleinerziehende mit einem Kind U7 oder 2-3 Kinder U16</w:t>
            </w:r>
          </w:p>
        </w:tc>
        <w:tc>
          <w:tcPr>
            <w:tcW w:w="870" w:type="dxa"/>
            <w:vAlign w:val="center"/>
          </w:tcPr>
          <w:p w14:paraId="75C60160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14:paraId="482FBCC8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14:paraId="6A6A16B3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02F5CD43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2AD03CF6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14:paraId="11BF7700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7944E601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216C64DA" w14:textId="77777777" w:rsidTr="002B57F5">
        <w:trPr>
          <w:trHeight w:val="926"/>
        </w:trPr>
        <w:tc>
          <w:tcPr>
            <w:tcW w:w="2883" w:type="dxa"/>
            <w:gridSpan w:val="2"/>
            <w:vAlign w:val="center"/>
          </w:tcPr>
          <w:p w14:paraId="12F51F19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oder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Mehrbedarfe</w:t>
            </w:r>
            <w:r w:rsidRPr="00135046">
              <w:rPr>
                <w:rFonts w:cs="Arial"/>
                <w:sz w:val="14"/>
                <w:szCs w:val="20"/>
              </w:rPr>
              <w:t xml:space="preserve"> § 21 Abs. 3 Nr. 2; Alleinerziehende mit U18 j. Kindern, wenn dadurch mehr als Abs. 3 S. 1</w:t>
            </w:r>
          </w:p>
        </w:tc>
        <w:tc>
          <w:tcPr>
            <w:tcW w:w="870" w:type="dxa"/>
            <w:vAlign w:val="center"/>
          </w:tcPr>
          <w:p w14:paraId="60B6ACF0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14:paraId="5B156F7E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14:paraId="60631BB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552B7813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7FAA5201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14:paraId="44190027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0E27A187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47F2B64E" w14:textId="77777777" w:rsidTr="002B57F5">
        <w:trPr>
          <w:trHeight w:val="640"/>
        </w:trPr>
        <w:tc>
          <w:tcPr>
            <w:tcW w:w="2883" w:type="dxa"/>
            <w:gridSpan w:val="2"/>
            <w:tcBorders>
              <w:bottom w:val="double" w:sz="4" w:space="0" w:color="auto"/>
            </w:tcBorders>
            <w:vAlign w:val="center"/>
          </w:tcPr>
          <w:p w14:paraId="5665CA7F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zzgl.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Unterkunft und Heizung</w:t>
            </w:r>
            <w:r w:rsidRPr="00135046">
              <w:rPr>
                <w:rFonts w:cs="Arial"/>
                <w:b/>
                <w:bCs/>
                <w:sz w:val="14"/>
                <w:szCs w:val="14"/>
              </w:rPr>
              <w:t xml:space="preserve">, </w:t>
            </w:r>
            <w:r w:rsidRPr="00135046">
              <w:rPr>
                <w:rFonts w:cs="Arial"/>
                <w:sz w:val="14"/>
                <w:szCs w:val="20"/>
              </w:rPr>
              <w:t>§ 22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vAlign w:val="center"/>
          </w:tcPr>
          <w:p w14:paraId="1A16590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tcBorders>
              <w:bottom w:val="double" w:sz="4" w:space="0" w:color="auto"/>
            </w:tcBorders>
            <w:vAlign w:val="center"/>
          </w:tcPr>
          <w:p w14:paraId="66625B26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tcBorders>
              <w:bottom w:val="double" w:sz="4" w:space="0" w:color="auto"/>
            </w:tcBorders>
            <w:vAlign w:val="center"/>
          </w:tcPr>
          <w:p w14:paraId="664FB970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double" w:sz="4" w:space="0" w:color="auto"/>
            </w:tcBorders>
            <w:vAlign w:val="center"/>
          </w:tcPr>
          <w:p w14:paraId="1B89E876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double" w:sz="4" w:space="0" w:color="auto"/>
            </w:tcBorders>
            <w:vAlign w:val="center"/>
          </w:tcPr>
          <w:p w14:paraId="14A7CA7D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tcBorders>
              <w:bottom w:val="double" w:sz="4" w:space="0" w:color="auto"/>
            </w:tcBorders>
            <w:vAlign w:val="center"/>
          </w:tcPr>
          <w:p w14:paraId="040FEC2A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double" w:sz="4" w:space="0" w:color="auto"/>
            </w:tcBorders>
            <w:vAlign w:val="center"/>
          </w:tcPr>
          <w:p w14:paraId="71E3B70F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18743272" w14:textId="77777777" w:rsidTr="002B57F5">
        <w:trPr>
          <w:trHeight w:val="689"/>
        </w:trPr>
        <w:tc>
          <w:tcPr>
            <w:tcW w:w="28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548B1EA" w14:textId="77777777" w:rsidR="00B8612D" w:rsidRPr="00135046" w:rsidRDefault="00B8612D" w:rsidP="002B57F5">
            <w:pPr>
              <w:spacing w:after="240"/>
              <w:rPr>
                <w:rFonts w:cs="Arial"/>
                <w:b/>
                <w:bCs/>
                <w:sz w:val="14"/>
                <w:szCs w:val="20"/>
              </w:rPr>
            </w:pPr>
            <w:r w:rsidRPr="00135046">
              <w:rPr>
                <w:rFonts w:cs="Arial"/>
                <w:b/>
                <w:bCs/>
                <w:sz w:val="14"/>
                <w:szCs w:val="20"/>
              </w:rPr>
              <w:t>Genereller Bedarf</w:t>
            </w:r>
          </w:p>
        </w:tc>
        <w:tc>
          <w:tcPr>
            <w:tcW w:w="8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0DE4736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A5E96FE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9D366D6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E1D1468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CA4AC80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47A98B8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E41AC19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5EA55F4C" w14:textId="77777777" w:rsidTr="002B57F5">
        <w:trPr>
          <w:trHeight w:val="645"/>
        </w:trPr>
        <w:tc>
          <w:tcPr>
            <w:tcW w:w="2883" w:type="dxa"/>
            <w:gridSpan w:val="2"/>
            <w:tcBorders>
              <w:top w:val="double" w:sz="4" w:space="0" w:color="auto"/>
            </w:tcBorders>
            <w:vAlign w:val="center"/>
          </w:tcPr>
          <w:p w14:paraId="3CC00074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abzgl.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Einkommen</w:t>
            </w:r>
            <w:r w:rsidRPr="00135046">
              <w:rPr>
                <w:rFonts w:cs="Arial"/>
                <w:sz w:val="14"/>
                <w:szCs w:val="20"/>
              </w:rPr>
              <w:t xml:space="preserve"> (brutto)</w:t>
            </w:r>
            <w:r w:rsidRPr="00135046">
              <w:rPr>
                <w:rFonts w:cs="Arial"/>
                <w:sz w:val="14"/>
                <w:szCs w:val="14"/>
              </w:rPr>
              <w:t xml:space="preserve">, </w:t>
            </w:r>
            <w:r w:rsidRPr="00135046">
              <w:rPr>
                <w:rFonts w:cs="Arial"/>
                <w:sz w:val="14"/>
                <w:szCs w:val="20"/>
              </w:rPr>
              <w:t>§</w:t>
            </w:r>
            <w:r w:rsidRPr="00135046">
              <w:rPr>
                <w:rFonts w:cs="Arial"/>
                <w:sz w:val="14"/>
                <w:szCs w:val="14"/>
              </w:rPr>
              <w:t>§</w:t>
            </w:r>
            <w:r w:rsidRPr="00135046">
              <w:rPr>
                <w:rFonts w:cs="Arial"/>
                <w:sz w:val="14"/>
                <w:szCs w:val="20"/>
              </w:rPr>
              <w:t xml:space="preserve"> 11</w:t>
            </w:r>
            <w:r w:rsidRPr="00135046">
              <w:rPr>
                <w:rFonts w:cs="Arial"/>
                <w:sz w:val="14"/>
                <w:szCs w:val="14"/>
              </w:rPr>
              <w:t>, 11a</w:t>
            </w:r>
          </w:p>
        </w:tc>
        <w:tc>
          <w:tcPr>
            <w:tcW w:w="870" w:type="dxa"/>
            <w:tcBorders>
              <w:top w:val="double" w:sz="4" w:space="0" w:color="auto"/>
            </w:tcBorders>
            <w:vAlign w:val="center"/>
          </w:tcPr>
          <w:p w14:paraId="2CDE2F18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tcBorders>
              <w:top w:val="double" w:sz="4" w:space="0" w:color="auto"/>
            </w:tcBorders>
            <w:vAlign w:val="center"/>
          </w:tcPr>
          <w:p w14:paraId="62C1741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tcBorders>
              <w:top w:val="double" w:sz="4" w:space="0" w:color="auto"/>
            </w:tcBorders>
            <w:vAlign w:val="center"/>
          </w:tcPr>
          <w:p w14:paraId="328FCEC1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14:paraId="51FB9CA0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14:paraId="3CB49026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tcBorders>
              <w:top w:val="double" w:sz="4" w:space="0" w:color="auto"/>
            </w:tcBorders>
            <w:vAlign w:val="center"/>
          </w:tcPr>
          <w:p w14:paraId="760ADC77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</w:tcBorders>
            <w:vAlign w:val="center"/>
          </w:tcPr>
          <w:p w14:paraId="19B8B931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29A9F7A6" w14:textId="77777777" w:rsidTr="002B57F5">
        <w:trPr>
          <w:trHeight w:val="732"/>
        </w:trPr>
        <w:tc>
          <w:tcPr>
            <w:tcW w:w="2883" w:type="dxa"/>
            <w:gridSpan w:val="2"/>
            <w:vAlign w:val="center"/>
          </w:tcPr>
          <w:p w14:paraId="0945BFED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>zzgl. Steuern und Sozialabgaben,</w:t>
            </w:r>
          </w:p>
          <w:p w14:paraId="53E0AE5B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>§ 11b:  Abs. 1 S. 1 Nr. 1-2</w:t>
            </w:r>
          </w:p>
        </w:tc>
        <w:tc>
          <w:tcPr>
            <w:tcW w:w="870" w:type="dxa"/>
            <w:vAlign w:val="center"/>
          </w:tcPr>
          <w:p w14:paraId="6D8DA8EE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14:paraId="6E96A46D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14:paraId="242ECE14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32A49F12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70774C27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14:paraId="2BB1737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51A7B3CF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018D5D33" w14:textId="77777777" w:rsidTr="002B57F5">
        <w:trPr>
          <w:trHeight w:val="667"/>
        </w:trPr>
        <w:tc>
          <w:tcPr>
            <w:tcW w:w="2883" w:type="dxa"/>
            <w:gridSpan w:val="2"/>
            <w:vAlign w:val="center"/>
          </w:tcPr>
          <w:p w14:paraId="788E60E9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zzgl. Grundfreibetrag für Erwerbstätige oder Einzelnachweis, </w:t>
            </w:r>
          </w:p>
          <w:p w14:paraId="0928C109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>§ 11b Abs. 2 S. 1 oder Abs. 1 S. 1 Nrn. 3-5</w:t>
            </w:r>
          </w:p>
        </w:tc>
        <w:tc>
          <w:tcPr>
            <w:tcW w:w="870" w:type="dxa"/>
            <w:vAlign w:val="center"/>
          </w:tcPr>
          <w:p w14:paraId="7B822971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14:paraId="4B7CD693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14:paraId="0F40AF6E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3F96C343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15CDB2F1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14:paraId="0F56739D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029DFA06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21CCD926" w14:textId="77777777" w:rsidTr="002B57F5">
        <w:trPr>
          <w:trHeight w:val="464"/>
        </w:trPr>
        <w:tc>
          <w:tcPr>
            <w:tcW w:w="2883" w:type="dxa"/>
            <w:gridSpan w:val="2"/>
            <w:vAlign w:val="center"/>
          </w:tcPr>
          <w:p w14:paraId="273D16AB" w14:textId="77777777" w:rsidR="00B8612D" w:rsidRPr="00135046" w:rsidRDefault="00B8612D" w:rsidP="002B57F5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bCs/>
                <w:sz w:val="14"/>
                <w:szCs w:val="14"/>
              </w:rPr>
              <w:t xml:space="preserve">zzgl. </w:t>
            </w:r>
            <w:r w:rsidRPr="00135046">
              <w:rPr>
                <w:rFonts w:cs="Arial"/>
                <w:bCs/>
                <w:sz w:val="14"/>
                <w:szCs w:val="20"/>
              </w:rPr>
              <w:t>Freibetrag</w:t>
            </w:r>
            <w:r w:rsidRPr="00135046">
              <w:rPr>
                <w:rFonts w:cs="Arial"/>
                <w:sz w:val="14"/>
                <w:szCs w:val="20"/>
              </w:rPr>
              <w:t xml:space="preserve"> für Erwerbstätige</w:t>
            </w:r>
            <w:r w:rsidRPr="00135046">
              <w:rPr>
                <w:rFonts w:cs="Arial"/>
                <w:sz w:val="14"/>
                <w:szCs w:val="14"/>
              </w:rPr>
              <w:t>,</w:t>
            </w:r>
          </w:p>
          <w:p w14:paraId="6D9B5DE0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§ 11b </w:t>
            </w:r>
            <w:r w:rsidRPr="00135046">
              <w:rPr>
                <w:rFonts w:cs="Arial"/>
                <w:sz w:val="14"/>
                <w:szCs w:val="20"/>
              </w:rPr>
              <w:t>Abs. 3 S. 1 Nr. 1</w:t>
            </w:r>
          </w:p>
        </w:tc>
        <w:tc>
          <w:tcPr>
            <w:tcW w:w="870" w:type="dxa"/>
            <w:vAlign w:val="center"/>
          </w:tcPr>
          <w:p w14:paraId="7C6D5D8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14:paraId="0AAA3C72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14:paraId="3FDD95A4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32C27F35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6A96EACB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14:paraId="3ABA6615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1BEB0288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00AF4D61" w14:textId="77777777" w:rsidTr="002B57F5">
        <w:trPr>
          <w:trHeight w:val="525"/>
        </w:trPr>
        <w:tc>
          <w:tcPr>
            <w:tcW w:w="2883" w:type="dxa"/>
            <w:gridSpan w:val="2"/>
            <w:vAlign w:val="center"/>
          </w:tcPr>
          <w:p w14:paraId="4AB3540E" w14:textId="77777777" w:rsidR="00B8612D" w:rsidRPr="00135046" w:rsidRDefault="00B8612D" w:rsidP="002B57F5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zzgl. Freibetrag für Erwerbstätige, </w:t>
            </w:r>
          </w:p>
          <w:p w14:paraId="5CAC8157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§ 11b </w:t>
            </w:r>
            <w:r w:rsidRPr="00135046">
              <w:rPr>
                <w:rFonts w:cs="Arial"/>
                <w:sz w:val="14"/>
                <w:szCs w:val="20"/>
              </w:rPr>
              <w:t>Abs. 3 S. 1 Nr. 2</w:t>
            </w:r>
          </w:p>
        </w:tc>
        <w:tc>
          <w:tcPr>
            <w:tcW w:w="870" w:type="dxa"/>
            <w:vAlign w:val="center"/>
          </w:tcPr>
          <w:p w14:paraId="60EAC1CB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14:paraId="291964C2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14:paraId="4E3B426A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526FB17A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21F86E6A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14:paraId="52B08ADC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59CBF628" w14:textId="77777777" w:rsidR="00B8612D" w:rsidRPr="00135046" w:rsidRDefault="00B8612D" w:rsidP="002B57F5">
            <w:pPr>
              <w:jc w:val="center"/>
            </w:pPr>
          </w:p>
        </w:tc>
      </w:tr>
      <w:tr w:rsidR="00400188" w:rsidRPr="00135046" w14:paraId="5475BE3C" w14:textId="77777777" w:rsidTr="002B57F5">
        <w:trPr>
          <w:trHeight w:val="525"/>
        </w:trPr>
        <w:tc>
          <w:tcPr>
            <w:tcW w:w="2883" w:type="dxa"/>
            <w:gridSpan w:val="2"/>
            <w:vAlign w:val="center"/>
          </w:tcPr>
          <w:p w14:paraId="6038247B" w14:textId="77777777" w:rsidR="00400188" w:rsidRPr="00135046" w:rsidRDefault="00400188" w:rsidP="00400188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zzgl. Freibetrag für Erwerbstätige, </w:t>
            </w:r>
          </w:p>
          <w:p w14:paraId="64DC5CE6" w14:textId="77777777" w:rsidR="00400188" w:rsidRPr="00135046" w:rsidRDefault="00400188" w:rsidP="00400188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§ 11b </w:t>
            </w:r>
            <w:r w:rsidRPr="00135046">
              <w:rPr>
                <w:rFonts w:cs="Arial"/>
                <w:sz w:val="14"/>
                <w:szCs w:val="20"/>
              </w:rPr>
              <w:t xml:space="preserve">Abs. 3 S. 1 Nr. 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870" w:type="dxa"/>
            <w:vAlign w:val="center"/>
          </w:tcPr>
          <w:p w14:paraId="74E4BD2B" w14:textId="77777777" w:rsidR="00400188" w:rsidRPr="00135046" w:rsidRDefault="00400188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14:paraId="0639FDC1" w14:textId="77777777" w:rsidR="00400188" w:rsidRPr="00135046" w:rsidRDefault="00400188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14:paraId="79C89493" w14:textId="77777777" w:rsidR="00400188" w:rsidRPr="00135046" w:rsidRDefault="00400188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1EF8C5D6" w14:textId="77777777" w:rsidR="00400188" w:rsidRPr="00135046" w:rsidRDefault="00400188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48CA7517" w14:textId="77777777" w:rsidR="00400188" w:rsidRPr="00135046" w:rsidRDefault="00400188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14:paraId="19FABEBC" w14:textId="77777777" w:rsidR="00400188" w:rsidRPr="00135046" w:rsidRDefault="00400188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437401CC" w14:textId="77777777" w:rsidR="00400188" w:rsidRPr="00135046" w:rsidRDefault="00400188" w:rsidP="002B57F5">
            <w:pPr>
              <w:jc w:val="center"/>
            </w:pPr>
          </w:p>
        </w:tc>
      </w:tr>
      <w:tr w:rsidR="00B8612D" w:rsidRPr="00135046" w14:paraId="6E4AA7A0" w14:textId="77777777" w:rsidTr="002B57F5">
        <w:trPr>
          <w:trHeight w:val="673"/>
        </w:trPr>
        <w:tc>
          <w:tcPr>
            <w:tcW w:w="2883" w:type="dxa"/>
            <w:gridSpan w:val="2"/>
            <w:vAlign w:val="center"/>
          </w:tcPr>
          <w:p w14:paraId="440FD671" w14:textId="77777777" w:rsidR="00B8612D" w:rsidRPr="00135046" w:rsidRDefault="00B8612D" w:rsidP="002B57F5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zzgl. Titulierte </w:t>
            </w:r>
            <w:r w:rsidRPr="00135046">
              <w:rPr>
                <w:rFonts w:cs="Arial"/>
                <w:sz w:val="14"/>
                <w:szCs w:val="20"/>
              </w:rPr>
              <w:t>Unterhaltsverpflichtungen</w:t>
            </w:r>
            <w:r w:rsidRPr="00135046">
              <w:rPr>
                <w:rFonts w:cs="Arial"/>
                <w:sz w:val="14"/>
                <w:szCs w:val="14"/>
              </w:rPr>
              <w:t xml:space="preserve">, </w:t>
            </w:r>
          </w:p>
          <w:p w14:paraId="2EA2944E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14"/>
              </w:rPr>
              <w:t>§ 11b A</w:t>
            </w:r>
            <w:r w:rsidRPr="00135046">
              <w:rPr>
                <w:rFonts w:cs="Arial"/>
                <w:sz w:val="14"/>
                <w:szCs w:val="20"/>
              </w:rPr>
              <w:t>bs. 1 S. 1 Nr. 7</w:t>
            </w:r>
          </w:p>
        </w:tc>
        <w:tc>
          <w:tcPr>
            <w:tcW w:w="870" w:type="dxa"/>
            <w:vAlign w:val="center"/>
          </w:tcPr>
          <w:p w14:paraId="2E20335A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14:paraId="245ED452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14:paraId="6504125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6840C1E3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175B0E57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14:paraId="1B41D02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46DB8358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6B6C25F7" w14:textId="77777777" w:rsidTr="002B57F5">
        <w:trPr>
          <w:trHeight w:val="609"/>
        </w:trPr>
        <w:tc>
          <w:tcPr>
            <w:tcW w:w="2883" w:type="dxa"/>
            <w:gridSpan w:val="2"/>
            <w:vAlign w:val="center"/>
          </w:tcPr>
          <w:p w14:paraId="410D8B1A" w14:textId="77777777" w:rsidR="00B8612D" w:rsidRPr="00135046" w:rsidRDefault="00B8612D" w:rsidP="002B57F5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zzgl. </w:t>
            </w:r>
            <w:r w:rsidRPr="00135046">
              <w:rPr>
                <w:rFonts w:cs="Arial"/>
                <w:sz w:val="14"/>
                <w:szCs w:val="20"/>
              </w:rPr>
              <w:t>Betrag bei Ausbildungsför</w:t>
            </w:r>
            <w:r w:rsidRPr="00135046">
              <w:rPr>
                <w:rFonts w:cs="Arial"/>
                <w:sz w:val="14"/>
                <w:szCs w:val="14"/>
              </w:rPr>
              <w:t xml:space="preserve">derung, </w:t>
            </w:r>
          </w:p>
          <w:p w14:paraId="3F9E4687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§ 11b </w:t>
            </w:r>
            <w:r w:rsidRPr="00135046">
              <w:rPr>
                <w:rFonts w:cs="Arial"/>
                <w:sz w:val="14"/>
                <w:szCs w:val="20"/>
              </w:rPr>
              <w:t>Abs. 1 S. 1 Nr. 8</w:t>
            </w:r>
          </w:p>
        </w:tc>
        <w:tc>
          <w:tcPr>
            <w:tcW w:w="870" w:type="dxa"/>
            <w:vAlign w:val="center"/>
          </w:tcPr>
          <w:p w14:paraId="360479F7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14:paraId="64C7D92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14:paraId="61E2F154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5A5111E2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7327FA4B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14:paraId="5FB9FE5D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7D601E02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6F71370C" w14:textId="77777777" w:rsidTr="002B57F5">
        <w:trPr>
          <w:trHeight w:val="740"/>
        </w:trPr>
        <w:tc>
          <w:tcPr>
            <w:tcW w:w="2883" w:type="dxa"/>
            <w:gridSpan w:val="2"/>
            <w:vAlign w:val="center"/>
          </w:tcPr>
          <w:p w14:paraId="2EF95CA8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abzgl.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Kindergeld</w:t>
            </w:r>
            <w:r w:rsidRPr="00135046">
              <w:rPr>
                <w:rFonts w:cs="Arial"/>
                <w:sz w:val="14"/>
                <w:szCs w:val="20"/>
              </w:rPr>
              <w:br/>
              <w:t>§ 11 Abs. 1 S. 4</w:t>
            </w:r>
          </w:p>
        </w:tc>
        <w:tc>
          <w:tcPr>
            <w:tcW w:w="870" w:type="dxa"/>
            <w:vAlign w:val="center"/>
          </w:tcPr>
          <w:p w14:paraId="2F64707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vAlign w:val="center"/>
          </w:tcPr>
          <w:p w14:paraId="3B3BAAD3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vAlign w:val="center"/>
          </w:tcPr>
          <w:p w14:paraId="7B152476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7524AB77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1AD2E3F3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vAlign w:val="center"/>
          </w:tcPr>
          <w:p w14:paraId="277FB486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vAlign w:val="center"/>
          </w:tcPr>
          <w:p w14:paraId="693D4AF3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285EFA88" w14:textId="77777777" w:rsidTr="008167AA">
        <w:trPr>
          <w:trHeight w:val="692"/>
        </w:trPr>
        <w:tc>
          <w:tcPr>
            <w:tcW w:w="2883" w:type="dxa"/>
            <w:gridSpan w:val="2"/>
            <w:tcBorders>
              <w:bottom w:val="single" w:sz="6" w:space="0" w:color="auto"/>
            </w:tcBorders>
            <w:vAlign w:val="center"/>
          </w:tcPr>
          <w:p w14:paraId="6559C157" w14:textId="77777777" w:rsidR="00B8612D" w:rsidRPr="00135046" w:rsidRDefault="00B8612D" w:rsidP="002B57F5">
            <w:pPr>
              <w:rPr>
                <w:rFonts w:cs="Arial"/>
                <w:sz w:val="14"/>
                <w:szCs w:val="14"/>
              </w:rPr>
            </w:pPr>
            <w:r w:rsidRPr="00135046">
              <w:rPr>
                <w:rFonts w:cs="Arial"/>
                <w:sz w:val="14"/>
                <w:szCs w:val="20"/>
              </w:rPr>
              <w:t xml:space="preserve">abzgl. </w:t>
            </w:r>
            <w:r w:rsidRPr="00135046">
              <w:rPr>
                <w:rFonts w:cs="Arial"/>
                <w:b/>
                <w:bCs/>
                <w:sz w:val="14"/>
                <w:szCs w:val="20"/>
              </w:rPr>
              <w:t>Vermögen</w:t>
            </w:r>
            <w:r w:rsidRPr="00135046">
              <w:rPr>
                <w:rFonts w:cs="Arial"/>
                <w:sz w:val="14"/>
                <w:szCs w:val="20"/>
              </w:rPr>
              <w:t xml:space="preserve"> § 12:</w:t>
            </w:r>
          </w:p>
          <w:p w14:paraId="3F5B1BB8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sz w:val="14"/>
                <w:szCs w:val="14"/>
              </w:rPr>
              <w:t xml:space="preserve">Sparvermögen, </w:t>
            </w:r>
            <w:r w:rsidRPr="00135046">
              <w:rPr>
                <w:rFonts w:cs="Arial"/>
                <w:sz w:val="14"/>
                <w:szCs w:val="20"/>
              </w:rPr>
              <w:t xml:space="preserve">Abs. 2 </w:t>
            </w:r>
            <w:r w:rsidR="00400188">
              <w:rPr>
                <w:rFonts w:cs="Arial"/>
                <w:sz w:val="14"/>
                <w:szCs w:val="20"/>
              </w:rPr>
              <w:t>bis 5</w:t>
            </w:r>
          </w:p>
        </w:tc>
        <w:tc>
          <w:tcPr>
            <w:tcW w:w="870" w:type="dxa"/>
            <w:tcBorders>
              <w:bottom w:val="single" w:sz="6" w:space="0" w:color="auto"/>
            </w:tcBorders>
            <w:vAlign w:val="center"/>
          </w:tcPr>
          <w:p w14:paraId="25433803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tcBorders>
              <w:bottom w:val="single" w:sz="6" w:space="0" w:color="auto"/>
            </w:tcBorders>
            <w:vAlign w:val="center"/>
          </w:tcPr>
          <w:p w14:paraId="1EC8A096" w14:textId="77777777" w:rsidR="00B8612D" w:rsidRPr="00135046" w:rsidRDefault="00B8612D" w:rsidP="002B57F5">
            <w:pPr>
              <w:jc w:val="center"/>
            </w:pPr>
            <w:bookmarkStart w:id="0" w:name="_GoBack"/>
            <w:bookmarkEnd w:id="0"/>
          </w:p>
        </w:tc>
        <w:tc>
          <w:tcPr>
            <w:tcW w:w="969" w:type="dxa"/>
            <w:tcBorders>
              <w:bottom w:val="single" w:sz="6" w:space="0" w:color="auto"/>
            </w:tcBorders>
            <w:vAlign w:val="center"/>
          </w:tcPr>
          <w:p w14:paraId="11C557A3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single" w:sz="6" w:space="0" w:color="auto"/>
            </w:tcBorders>
            <w:vAlign w:val="center"/>
          </w:tcPr>
          <w:p w14:paraId="5ABFC415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single" w:sz="6" w:space="0" w:color="auto"/>
            </w:tcBorders>
            <w:vAlign w:val="center"/>
          </w:tcPr>
          <w:p w14:paraId="09D2387E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tcBorders>
              <w:bottom w:val="single" w:sz="6" w:space="0" w:color="auto"/>
            </w:tcBorders>
            <w:vAlign w:val="center"/>
          </w:tcPr>
          <w:p w14:paraId="60CDEB99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bottom w:val="single" w:sz="6" w:space="0" w:color="auto"/>
            </w:tcBorders>
            <w:vAlign w:val="center"/>
          </w:tcPr>
          <w:p w14:paraId="56D444C4" w14:textId="77777777" w:rsidR="00B8612D" w:rsidRPr="00135046" w:rsidRDefault="00B8612D" w:rsidP="002B57F5">
            <w:pPr>
              <w:jc w:val="center"/>
            </w:pPr>
          </w:p>
        </w:tc>
      </w:tr>
      <w:tr w:rsidR="00B8612D" w:rsidRPr="00135046" w14:paraId="691C37FD" w14:textId="77777777" w:rsidTr="008167AA">
        <w:trPr>
          <w:trHeight w:val="640"/>
        </w:trPr>
        <w:tc>
          <w:tcPr>
            <w:tcW w:w="2883" w:type="dxa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EBDF963" w14:textId="77777777" w:rsidR="00B8612D" w:rsidRPr="00135046" w:rsidRDefault="00B8612D" w:rsidP="002B57F5">
            <w:pPr>
              <w:rPr>
                <w:rFonts w:cs="Arial"/>
                <w:sz w:val="14"/>
                <w:szCs w:val="20"/>
              </w:rPr>
            </w:pPr>
            <w:r w:rsidRPr="00135046">
              <w:rPr>
                <w:rFonts w:cs="Arial"/>
                <w:b/>
                <w:bCs/>
                <w:sz w:val="14"/>
                <w:szCs w:val="20"/>
              </w:rPr>
              <w:t xml:space="preserve">Individueller Bedarf            </w:t>
            </w:r>
            <w:r w:rsidRPr="00135046">
              <w:rPr>
                <w:rFonts w:cs="Arial"/>
                <w:sz w:val="14"/>
                <w:szCs w:val="20"/>
              </w:rPr>
              <w:t>ohne Bedarfe für Bildung + Teilhabe, § 28</w:t>
            </w:r>
          </w:p>
        </w:tc>
        <w:tc>
          <w:tcPr>
            <w:tcW w:w="87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39153DD5" w14:textId="77777777" w:rsidR="00B8612D" w:rsidRPr="00135046" w:rsidRDefault="00B8612D" w:rsidP="002B57F5">
            <w:pPr>
              <w:jc w:val="center"/>
            </w:pPr>
          </w:p>
        </w:tc>
        <w:tc>
          <w:tcPr>
            <w:tcW w:w="831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EF1D94F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9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1F2AB01A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43B2876C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330219FE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7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2AC045B" w14:textId="77777777" w:rsidR="00B8612D" w:rsidRPr="00135046" w:rsidRDefault="00B8612D" w:rsidP="002B57F5">
            <w:pPr>
              <w:jc w:val="center"/>
            </w:pPr>
          </w:p>
        </w:tc>
        <w:tc>
          <w:tcPr>
            <w:tcW w:w="968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4C300427" w14:textId="77777777" w:rsidR="00B8612D" w:rsidRPr="00135046" w:rsidRDefault="00B8612D" w:rsidP="002B57F5">
            <w:pPr>
              <w:jc w:val="center"/>
            </w:pPr>
          </w:p>
        </w:tc>
      </w:tr>
      <w:tr w:rsidR="008167AA" w:rsidRPr="00135046" w14:paraId="3EBC302A" w14:textId="77777777" w:rsidTr="008167AA">
        <w:trPr>
          <w:trHeight w:val="640"/>
        </w:trPr>
        <w:tc>
          <w:tcPr>
            <w:tcW w:w="288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BBB7281" w14:textId="26633E8D" w:rsidR="008167AA" w:rsidRPr="00135046" w:rsidRDefault="008167AA" w:rsidP="002B57F5">
            <w:pPr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Kindersofortzuschlag, § 72 SGB II n.F.</w:t>
            </w:r>
          </w:p>
        </w:tc>
        <w:tc>
          <w:tcPr>
            <w:tcW w:w="8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124872C" w14:textId="77777777" w:rsidR="008167AA" w:rsidRPr="00135046" w:rsidRDefault="008167AA" w:rsidP="002B57F5">
            <w:pPr>
              <w:jc w:val="center"/>
            </w:pPr>
          </w:p>
        </w:tc>
        <w:tc>
          <w:tcPr>
            <w:tcW w:w="83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1626153" w14:textId="77777777" w:rsidR="008167AA" w:rsidRPr="00135046" w:rsidRDefault="008167AA" w:rsidP="002B57F5">
            <w:pPr>
              <w:jc w:val="center"/>
            </w:pPr>
          </w:p>
        </w:tc>
        <w:tc>
          <w:tcPr>
            <w:tcW w:w="9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63C8BCA" w14:textId="77777777" w:rsidR="008167AA" w:rsidRPr="00135046" w:rsidRDefault="008167AA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BCB87AC" w14:textId="77777777" w:rsidR="008167AA" w:rsidRPr="00135046" w:rsidRDefault="008167AA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A20894E" w14:textId="77777777" w:rsidR="008167AA" w:rsidRPr="00135046" w:rsidRDefault="008167AA" w:rsidP="002B57F5">
            <w:pPr>
              <w:jc w:val="center"/>
            </w:pPr>
          </w:p>
        </w:tc>
        <w:tc>
          <w:tcPr>
            <w:tcW w:w="9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D405B8B" w14:textId="77777777" w:rsidR="008167AA" w:rsidRPr="00135046" w:rsidRDefault="008167AA" w:rsidP="002B57F5">
            <w:pPr>
              <w:jc w:val="center"/>
            </w:pPr>
          </w:p>
        </w:tc>
        <w:tc>
          <w:tcPr>
            <w:tcW w:w="9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9048DAD" w14:textId="77777777" w:rsidR="008167AA" w:rsidRPr="00135046" w:rsidRDefault="008167AA" w:rsidP="002B57F5">
            <w:pPr>
              <w:jc w:val="center"/>
            </w:pPr>
          </w:p>
        </w:tc>
      </w:tr>
    </w:tbl>
    <w:p w14:paraId="7A9CCD5B" w14:textId="77777777" w:rsidR="006D30D0" w:rsidRDefault="006D30D0" w:rsidP="00C97C7A">
      <w:pPr>
        <w:pStyle w:val="Kopfzeile"/>
        <w:tabs>
          <w:tab w:val="clear" w:pos="4536"/>
          <w:tab w:val="clear" w:pos="9072"/>
          <w:tab w:val="left" w:pos="2964"/>
        </w:tabs>
        <w:spacing w:line="360" w:lineRule="auto"/>
        <w:rPr>
          <w:rFonts w:asciiTheme="minorHAnsi" w:hAnsiTheme="minorHAnsi" w:cstheme="minorHAnsi"/>
        </w:rPr>
      </w:pPr>
    </w:p>
    <w:sectPr w:rsidR="006D30D0" w:rsidSect="006D30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680" w:right="849" w:bottom="680" w:left="1418" w:header="720" w:footer="72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E975C" w14:textId="77777777" w:rsidR="00C00C79" w:rsidRDefault="00C00C79">
      <w:r>
        <w:separator/>
      </w:r>
    </w:p>
  </w:endnote>
  <w:endnote w:type="continuationSeparator" w:id="0">
    <w:p w14:paraId="318CDD0B" w14:textId="77777777" w:rsidR="00C00C79" w:rsidRDefault="00C00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Narrow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(T1)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9E469C-EF8A-4526-88A3-C48F883383C0}"/>
    <w:embedBold r:id="rId2" w:fontKey="{1C59BA26-1BFB-4307-B0C6-C168BC3139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subsetted="1" w:fontKey="{E3A32EAC-96D6-4F1F-A070-C08431D3F317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36AC4" w14:textId="77777777" w:rsidR="00457001" w:rsidRDefault="004570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92449" w14:textId="77777777" w:rsidR="00457001" w:rsidRDefault="00EC2877" w:rsidP="00EC2877">
    <w:pPr>
      <w:pStyle w:val="Fuzeile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von </w:t>
    </w:r>
    <w:fldSimple w:instr=" NUMPAGES  \* Arabic  \* MERGEFORMAT ">
      <w:r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C589C" w14:textId="77777777" w:rsidR="001B657B" w:rsidRPr="00D7067A" w:rsidRDefault="001B657B" w:rsidP="00457001">
    <w:pPr>
      <w:pStyle w:val="Fuzeile"/>
      <w:tabs>
        <w:tab w:val="clear" w:pos="4536"/>
        <w:tab w:val="clear" w:pos="9072"/>
        <w:tab w:val="right" w:pos="3459"/>
        <w:tab w:val="right" w:pos="4253"/>
        <w:tab w:val="right" w:pos="5387"/>
        <w:tab w:val="right" w:pos="6804"/>
        <w:tab w:val="right" w:pos="8222"/>
        <w:tab w:val="right" w:pos="9639"/>
      </w:tabs>
      <w:rPr>
        <w:rFonts w:asciiTheme="minorHAnsi" w:hAnsiTheme="minorHAnsi" w:cstheme="minorHAnsi"/>
        <w:sz w:val="12"/>
      </w:rPr>
    </w:pPr>
    <w:r w:rsidRPr="00D7067A">
      <w:rPr>
        <w:rFonts w:asciiTheme="minorHAnsi" w:hAnsiTheme="minorHAnsi" w:cstheme="minorHAnsi"/>
        <w:sz w:val="12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4398B" w14:textId="77777777" w:rsidR="00C00C79" w:rsidRDefault="00C00C79">
      <w:r>
        <w:separator/>
      </w:r>
    </w:p>
  </w:footnote>
  <w:footnote w:type="continuationSeparator" w:id="0">
    <w:p w14:paraId="78B16DAA" w14:textId="77777777" w:rsidR="00C00C79" w:rsidRDefault="00C00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D7C51" w14:textId="77777777" w:rsidR="00457001" w:rsidRDefault="004570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42" w:type="dxa"/>
      <w:tblLook w:val="01E0" w:firstRow="1" w:lastRow="1" w:firstColumn="1" w:lastColumn="1" w:noHBand="0" w:noVBand="0"/>
    </w:tblPr>
    <w:tblGrid>
      <w:gridCol w:w="4750"/>
      <w:gridCol w:w="5031"/>
    </w:tblGrid>
    <w:tr w:rsidR="00D37E88" w:rsidRPr="00D37E88" w14:paraId="3E247C0C" w14:textId="77777777" w:rsidTr="006D30D0">
      <w:trPr>
        <w:trHeight w:val="1079"/>
      </w:trPr>
      <w:tc>
        <w:tcPr>
          <w:tcW w:w="4750" w:type="dxa"/>
          <w:vMerge w:val="restart"/>
        </w:tcPr>
        <w:p w14:paraId="53D86341" w14:textId="77777777" w:rsidR="00D37E88" w:rsidRPr="00D37E88" w:rsidRDefault="006D30D0" w:rsidP="00D37E88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 w:rsidRPr="00D37E88">
            <w:rPr>
              <w:noProof/>
              <w:sz w:val="20"/>
              <w:szCs w:val="20"/>
            </w:rPr>
            <w:drawing>
              <wp:inline distT="0" distB="0" distL="0" distR="0" wp14:anchorId="268E1EA4" wp14:editId="353A482E">
                <wp:extent cx="847725" cy="847725"/>
                <wp:effectExtent l="0" t="0" r="9525" b="9525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sm_katho_Profilbild_800_x_800_px_fc4e17f07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B657B">
            <w:t xml:space="preserve">       </w:t>
          </w:r>
        </w:p>
      </w:tc>
      <w:tc>
        <w:tcPr>
          <w:tcW w:w="5031" w:type="dxa"/>
          <w:vAlign w:val="bottom"/>
        </w:tcPr>
        <w:p w14:paraId="2F6483E4" w14:textId="77777777" w:rsidR="00D37E88" w:rsidRPr="00D37E88" w:rsidRDefault="00D37E88" w:rsidP="00D37E88">
          <w:pPr>
            <w:tabs>
              <w:tab w:val="center" w:pos="4536"/>
              <w:tab w:val="right" w:pos="9072"/>
            </w:tabs>
            <w:jc w:val="right"/>
            <w:rPr>
              <w:rFonts w:ascii="Verdana" w:hAnsi="Verdana"/>
              <w:sz w:val="20"/>
              <w:szCs w:val="20"/>
            </w:rPr>
          </w:pPr>
          <w:r w:rsidRPr="00D37E88">
            <w:rPr>
              <w:rFonts w:ascii="Verdana" w:hAnsi="Verdana"/>
              <w:sz w:val="20"/>
              <w:szCs w:val="20"/>
            </w:rPr>
            <w:t>Abteilung Aachen</w:t>
          </w:r>
        </w:p>
      </w:tc>
    </w:tr>
    <w:tr w:rsidR="00D37E88" w:rsidRPr="00D37E88" w14:paraId="08A6A860" w14:textId="77777777" w:rsidTr="006D30D0">
      <w:tc>
        <w:tcPr>
          <w:tcW w:w="4750" w:type="dxa"/>
          <w:vMerge/>
        </w:tcPr>
        <w:p w14:paraId="18B7B75F" w14:textId="77777777" w:rsidR="00D37E88" w:rsidRPr="00D37E88" w:rsidRDefault="00D37E88" w:rsidP="00D37E88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</w:p>
      </w:tc>
      <w:tc>
        <w:tcPr>
          <w:tcW w:w="5031" w:type="dxa"/>
          <w:vAlign w:val="bottom"/>
        </w:tcPr>
        <w:p w14:paraId="5B027746" w14:textId="77777777" w:rsidR="00D37E88" w:rsidRPr="00D37E88" w:rsidRDefault="00D37E88" w:rsidP="00D37E88">
          <w:pPr>
            <w:tabs>
              <w:tab w:val="center" w:pos="4536"/>
              <w:tab w:val="right" w:pos="9072"/>
            </w:tabs>
            <w:jc w:val="right"/>
            <w:rPr>
              <w:rFonts w:ascii="Verdana" w:hAnsi="Verdana"/>
              <w:sz w:val="20"/>
              <w:szCs w:val="20"/>
            </w:rPr>
          </w:pPr>
          <w:r w:rsidRPr="00D37E88">
            <w:rPr>
              <w:rFonts w:ascii="Verdana" w:hAnsi="Verdana"/>
              <w:sz w:val="20"/>
              <w:szCs w:val="20"/>
            </w:rPr>
            <w:t>Fachbereich Sozialwesen</w:t>
          </w:r>
        </w:p>
      </w:tc>
    </w:tr>
  </w:tbl>
  <w:p w14:paraId="7C962C95" w14:textId="77777777" w:rsidR="001B657B" w:rsidRPr="006D30D0" w:rsidRDefault="001B657B" w:rsidP="006D30D0">
    <w:pPr>
      <w:pStyle w:val="Kopfzeile"/>
      <w:pBdr>
        <w:bottom w:val="single" w:sz="4" w:space="1" w:color="auto"/>
      </w:pBdr>
      <w:spacing w:after="240"/>
      <w:ind w:left="-284"/>
      <w:rPr>
        <w:sz w:val="16"/>
      </w:rPr>
    </w:pPr>
    <w:r>
      <w:t xml:space="preserve">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DBC62" w14:textId="77777777" w:rsidR="001B657B" w:rsidRDefault="00FE7F26">
    <w:pPr>
      <w:pStyle w:val="Kopfzeile"/>
      <w:spacing w:after="480"/>
      <w:ind w:left="-284"/>
    </w:pPr>
    <w:r>
      <w:rPr>
        <w:noProof/>
      </w:rPr>
      <w:drawing>
        <wp:inline distT="0" distB="0" distL="0" distR="0" wp14:anchorId="17EFD4F2" wp14:editId="66C8FF49">
          <wp:extent cx="1162050" cy="1162050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m_katho_Profilbild_800_x_800_px_fc4e17f07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7197"/>
    <w:multiLevelType w:val="hybridMultilevel"/>
    <w:tmpl w:val="E96E9D28"/>
    <w:lvl w:ilvl="0" w:tplc="0BC0436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A3373"/>
    <w:multiLevelType w:val="hybridMultilevel"/>
    <w:tmpl w:val="1E60D202"/>
    <w:lvl w:ilvl="0" w:tplc="A65E0D0C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2A7FBA"/>
    <w:multiLevelType w:val="hybridMultilevel"/>
    <w:tmpl w:val="AF98D3E6"/>
    <w:lvl w:ilvl="0" w:tplc="85C0AE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B3DA5"/>
    <w:multiLevelType w:val="hybridMultilevel"/>
    <w:tmpl w:val="5BC03040"/>
    <w:lvl w:ilvl="0" w:tplc="A65E0D0C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70A73CE-4CFE-4C01-838D-26151C477FAA}"/>
    <w:docVar w:name="dgnword-eventsink" w:val="91457832"/>
  </w:docVars>
  <w:rsids>
    <w:rsidRoot w:val="006D30D0"/>
    <w:rsid w:val="00022E71"/>
    <w:rsid w:val="0009421D"/>
    <w:rsid w:val="001032DD"/>
    <w:rsid w:val="001649E6"/>
    <w:rsid w:val="001B657B"/>
    <w:rsid w:val="001F39D0"/>
    <w:rsid w:val="0023795B"/>
    <w:rsid w:val="002874E0"/>
    <w:rsid w:val="003120A8"/>
    <w:rsid w:val="00400188"/>
    <w:rsid w:val="00457001"/>
    <w:rsid w:val="004714F1"/>
    <w:rsid w:val="004A0131"/>
    <w:rsid w:val="004A3F63"/>
    <w:rsid w:val="004B5750"/>
    <w:rsid w:val="004D5CA6"/>
    <w:rsid w:val="00547D70"/>
    <w:rsid w:val="005D1EDB"/>
    <w:rsid w:val="00617DB6"/>
    <w:rsid w:val="0062341A"/>
    <w:rsid w:val="00647682"/>
    <w:rsid w:val="00653CF0"/>
    <w:rsid w:val="006B3EBA"/>
    <w:rsid w:val="006B60AE"/>
    <w:rsid w:val="006C54C2"/>
    <w:rsid w:val="006D30D0"/>
    <w:rsid w:val="007243E5"/>
    <w:rsid w:val="007957AF"/>
    <w:rsid w:val="007F7726"/>
    <w:rsid w:val="0080278D"/>
    <w:rsid w:val="008167AA"/>
    <w:rsid w:val="00891070"/>
    <w:rsid w:val="008F5FA7"/>
    <w:rsid w:val="009270F4"/>
    <w:rsid w:val="00981A86"/>
    <w:rsid w:val="00A1674F"/>
    <w:rsid w:val="00A242D5"/>
    <w:rsid w:val="00AC4B7C"/>
    <w:rsid w:val="00AD6EBC"/>
    <w:rsid w:val="00B8612D"/>
    <w:rsid w:val="00BA5622"/>
    <w:rsid w:val="00BA6004"/>
    <w:rsid w:val="00C00C79"/>
    <w:rsid w:val="00C41DEE"/>
    <w:rsid w:val="00C76C3E"/>
    <w:rsid w:val="00C97C7A"/>
    <w:rsid w:val="00CB5A87"/>
    <w:rsid w:val="00CE10DF"/>
    <w:rsid w:val="00D003DD"/>
    <w:rsid w:val="00D37E88"/>
    <w:rsid w:val="00D627FD"/>
    <w:rsid w:val="00D7067A"/>
    <w:rsid w:val="00D70D6B"/>
    <w:rsid w:val="00DB79C3"/>
    <w:rsid w:val="00EA324A"/>
    <w:rsid w:val="00EC2877"/>
    <w:rsid w:val="00EF22FB"/>
    <w:rsid w:val="00F17117"/>
    <w:rsid w:val="00F70F09"/>
    <w:rsid w:val="00F74FBE"/>
    <w:rsid w:val="00FE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2444B4"/>
  <w15:docId w15:val="{178EE621-F76B-4D48-8060-6157B60A2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B8612D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framePr w:w="5058" w:h="113" w:wrap="notBeside" w:vAnchor="page" w:hAnchor="page" w:x="1135" w:y="2609" w:anchorLock="1"/>
      <w:pBdr>
        <w:bottom w:val="single" w:sz="6" w:space="1" w:color="000000"/>
      </w:pBdr>
      <w:outlineLvl w:val="0"/>
    </w:pPr>
    <w:rPr>
      <w:rFonts w:ascii="Lucida Sans Narrow" w:hAnsi="Lucida Sans Narrow"/>
      <w:i/>
      <w:iCs/>
      <w:sz w:val="1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pPr>
      <w:framePr w:w="1735" w:h="361" w:hSpace="141" w:wrap="around" w:vAnchor="page" w:hAnchor="page" w:x="7212" w:y="140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rFonts w:ascii="Lucida Sans Narrow" w:hAnsi="Lucida Sans Narrow"/>
      <w:b/>
      <w:bCs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D706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7067A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Standard"/>
    <w:rsid w:val="00D7067A"/>
    <w:pPr>
      <w:autoSpaceDE w:val="0"/>
      <w:autoSpaceDN w:val="0"/>
      <w:adjustRightInd w:val="0"/>
      <w:spacing w:line="288" w:lineRule="auto"/>
      <w:textAlignment w:val="center"/>
    </w:pPr>
    <w:rPr>
      <w:rFonts w:ascii="Times (T1) Roman" w:hAnsi="Times (T1) Roman" w:cs="Times (T1) Roman"/>
      <w:color w:val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D6EBC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D003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D003D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emithellemGitternetz">
    <w:name w:val="Grid Table Light"/>
    <w:basedOn w:val="NormaleTabelle"/>
    <w:uiPriority w:val="40"/>
    <w:rsid w:val="00D37E8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enraster13">
    <w:name w:val="Tabellenraster13"/>
    <w:basedOn w:val="NormaleTabelle"/>
    <w:next w:val="Tabellenraster"/>
    <w:rsid w:val="00B8612D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stock\Documents\Benutzerdefinierte%20Office-Vorlagen\Gutachten%20blanko_202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Gutachten blanko_2021.dotx</Template>
  <TotalTime>0</TotalTime>
  <Pages>1</Pages>
  <Words>166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DozentInnen</vt:lpstr>
    </vt:vector>
  </TitlesOfParts>
  <Company>KFH NW</Company>
  <LinksUpToDate>false</LinksUpToDate>
  <CharactersWithSpaces>1213</CharactersWithSpaces>
  <SharedDoc>false</SharedDoc>
  <HLinks>
    <vt:vector size="6" baseType="variant">
      <vt:variant>
        <vt:i4>589901</vt:i4>
      </vt:variant>
      <vt:variant>
        <vt:i4>0</vt:i4>
      </vt:variant>
      <vt:variant>
        <vt:i4>0</vt:i4>
      </vt:variant>
      <vt:variant>
        <vt:i4>5</vt:i4>
      </vt:variant>
      <vt:variant>
        <vt:lpwstr>http://www.katho-nrw.de/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DozentInnen</dc:title>
  <dc:creator>Christof Stock</dc:creator>
  <cp:lastModifiedBy>Christof Stock</cp:lastModifiedBy>
  <cp:revision>6</cp:revision>
  <cp:lastPrinted>2022-10-08T10:56:00Z</cp:lastPrinted>
  <dcterms:created xsi:type="dcterms:W3CDTF">2022-09-24T18:16:00Z</dcterms:created>
  <dcterms:modified xsi:type="dcterms:W3CDTF">2022-10-08T10:56:00Z</dcterms:modified>
</cp:coreProperties>
</file>